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3174A092" w:rsidR="0094192A" w:rsidRDefault="0080522B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>
        <w:rPr>
          <w:rFonts w:ascii="Calibri" w:hAnsi="Calibri" w:cs="Calibri"/>
          <w:b/>
          <w:sz w:val="22"/>
          <w:szCs w:val="22"/>
        </w:rPr>
        <w:t xml:space="preserve">Katedrze i </w:t>
      </w:r>
      <w:r w:rsidR="0094192A">
        <w:rPr>
          <w:rFonts w:ascii="Calibri" w:hAnsi="Calibri" w:cs="Calibri"/>
          <w:b/>
          <w:sz w:val="22"/>
          <w:szCs w:val="22"/>
        </w:rPr>
        <w:t>Zakładzie B</w:t>
      </w:r>
      <w:r>
        <w:rPr>
          <w:rFonts w:ascii="Calibri" w:hAnsi="Calibri" w:cs="Calibri"/>
          <w:b/>
          <w:sz w:val="22"/>
          <w:szCs w:val="22"/>
        </w:rPr>
        <w:t>iochemii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37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681D2244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4F76F0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21839537" w14:textId="56D86BEC" w:rsidR="00337CB0" w:rsidRDefault="00864D78" w:rsidP="00337CB0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>
        <w:rPr>
          <w:rFonts w:ascii="Calibri" w:hAnsi="Calibri" w:cs="Calibri"/>
          <w:bCs/>
          <w:sz w:val="22"/>
          <w:szCs w:val="22"/>
        </w:rPr>
        <w:t>t</w:t>
      </w:r>
      <w:r w:rsidR="0036476C" w:rsidRPr="0036476C">
        <w:rPr>
          <w:rFonts w:ascii="Calibri" w:hAnsi="Calibri" w:cs="Calibri"/>
          <w:bCs/>
          <w:sz w:val="22"/>
          <w:szCs w:val="22"/>
        </w:rPr>
        <w:t>ytuł zawodowy magi</w:t>
      </w:r>
      <w:r w:rsidR="0080522B">
        <w:rPr>
          <w:rFonts w:ascii="Calibri" w:hAnsi="Calibri" w:cs="Calibri"/>
          <w:bCs/>
          <w:sz w:val="22"/>
          <w:szCs w:val="22"/>
        </w:rPr>
        <w:t>stra na kierunku biotechnologia, farmacja, medycyna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Pr="0036476C">
        <w:rPr>
          <w:rFonts w:ascii="Calibri" w:hAnsi="Calibri" w:cs="Calibri"/>
          <w:bCs/>
          <w:sz w:val="22"/>
          <w:szCs w:val="22"/>
        </w:rPr>
        <w:t>–</w:t>
      </w:r>
      <w:r w:rsidRPr="0036476C">
        <w:rPr>
          <w:rFonts w:ascii="Calibri" w:hAnsi="Calibri" w:cs="Calibri"/>
          <w:bCs/>
          <w:sz w:val="22"/>
          <w:szCs w:val="22"/>
        </w:rPr>
        <w:tab/>
      </w:r>
      <w:r w:rsidR="0036476C" w:rsidRPr="0036476C">
        <w:t xml:space="preserve">stopień naukowy doktora nauk </w:t>
      </w:r>
      <w:r w:rsidR="0080522B">
        <w:t>medycznych, lub nauk medycznych i nauk o zdrowiu,</w:t>
      </w:r>
      <w:r w:rsidR="00DA0510">
        <w:br/>
      </w:r>
      <w:r w:rsidR="002C6DED" w:rsidRPr="0036476C">
        <w:rPr>
          <w:rFonts w:ascii="Calibri" w:hAnsi="Calibri" w:cs="Calibri"/>
          <w:bCs/>
          <w:sz w:val="22"/>
          <w:szCs w:val="22"/>
        </w:rPr>
        <w:t>–</w:t>
      </w:r>
      <w:r w:rsidR="002C6DED" w:rsidRPr="0036476C">
        <w:rPr>
          <w:rFonts w:ascii="Calibri" w:hAnsi="Calibri" w:cs="Calibri"/>
          <w:bCs/>
          <w:sz w:val="22"/>
          <w:szCs w:val="22"/>
        </w:rPr>
        <w:tab/>
      </w:r>
      <w:r w:rsidR="0080522B">
        <w:rPr>
          <w:rFonts w:ascii="Calibri" w:hAnsi="Calibri" w:cs="Calibri"/>
          <w:bCs/>
          <w:sz w:val="22"/>
          <w:szCs w:val="22"/>
        </w:rPr>
        <w:t>doświadczenie w nauczaniu przedmiotu biochemia na kierunku lekarskim,</w:t>
      </w:r>
      <w:r w:rsidR="0036476C">
        <w:rPr>
          <w:rFonts w:ascii="Calibri" w:hAnsi="Calibri" w:cs="Calibri"/>
          <w:bCs/>
          <w:sz w:val="22"/>
          <w:szCs w:val="22"/>
        </w:rPr>
        <w:br/>
      </w:r>
      <w:r w:rsidR="0036476C" w:rsidRPr="0036476C">
        <w:rPr>
          <w:rFonts w:ascii="Calibri" w:hAnsi="Calibri" w:cs="Calibri"/>
          <w:bCs/>
          <w:sz w:val="22"/>
          <w:szCs w:val="22"/>
        </w:rPr>
        <w:t>–</w:t>
      </w:r>
      <w:r w:rsidR="0036476C" w:rsidRPr="0036476C">
        <w:rPr>
          <w:rFonts w:ascii="Calibri" w:hAnsi="Calibri" w:cs="Calibri"/>
          <w:bCs/>
          <w:sz w:val="22"/>
          <w:szCs w:val="22"/>
        </w:rPr>
        <w:tab/>
      </w:r>
      <w:r w:rsidR="0080522B">
        <w:rPr>
          <w:rFonts w:ascii="Calibri" w:hAnsi="Calibri" w:cs="Calibri"/>
          <w:bCs/>
          <w:sz w:val="22"/>
          <w:szCs w:val="22"/>
        </w:rPr>
        <w:t>znajomość języka angielskiego w stopniu umożliwiającym prowadzenie zajęć ze studentami programu anglojęzycznego,</w:t>
      </w:r>
      <w:r w:rsidR="00CD7761" w:rsidRPr="00CD7761">
        <w:rPr>
          <w:rFonts w:ascii="Calibri" w:hAnsi="Calibri" w:cs="Calibri"/>
          <w:bCs/>
          <w:sz w:val="22"/>
          <w:szCs w:val="22"/>
        </w:rPr>
        <w:t xml:space="preserve"> </w:t>
      </w:r>
      <w:r w:rsidR="00CD7761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- w przypadku cudzoziemców wymagana jest znajomość języka polskiego w mowie i piśmie, Dodatkowym atutem będzie:</w:t>
      </w:r>
      <w:r w:rsidR="002C6DED">
        <w:rPr>
          <w:rFonts w:ascii="Calibri" w:hAnsi="Calibri" w:cs="Calibri"/>
          <w:bCs/>
          <w:sz w:val="22"/>
          <w:szCs w:val="22"/>
        </w:rPr>
        <w:br/>
      </w:r>
      <w:r w:rsidR="002C6DED" w:rsidRPr="002C6DED">
        <w:rPr>
          <w:rFonts w:ascii="Calibri" w:hAnsi="Calibri" w:cs="Calibri"/>
          <w:bCs/>
          <w:sz w:val="22"/>
          <w:szCs w:val="22"/>
        </w:rPr>
        <w:t>–</w:t>
      </w:r>
      <w:r w:rsidR="002C6DED" w:rsidRPr="002C6DED">
        <w:rPr>
          <w:rFonts w:ascii="Calibri" w:hAnsi="Calibri" w:cs="Calibri"/>
          <w:bCs/>
          <w:sz w:val="22"/>
          <w:szCs w:val="22"/>
        </w:rPr>
        <w:tab/>
      </w:r>
      <w:r w:rsidR="004B585F">
        <w:rPr>
          <w:rFonts w:ascii="Calibri" w:hAnsi="Calibri" w:cs="Calibri"/>
          <w:bCs/>
          <w:sz w:val="22"/>
          <w:szCs w:val="22"/>
        </w:rPr>
        <w:t>doświadczenie w pracy naukowej m.in. dotyczące prowadzenia eksperymentów z wykorzystaniem modeli hodowli komórkowych, oraz technik taki</w:t>
      </w:r>
      <w:r w:rsidR="00337CB0">
        <w:rPr>
          <w:rFonts w:ascii="Calibri" w:hAnsi="Calibri" w:cs="Calibri"/>
          <w:bCs/>
          <w:sz w:val="22"/>
          <w:szCs w:val="22"/>
        </w:rPr>
        <w:t>ch jak Western-</w:t>
      </w:r>
      <w:proofErr w:type="spellStart"/>
      <w:r w:rsidR="00337CB0">
        <w:rPr>
          <w:rFonts w:ascii="Calibri" w:hAnsi="Calibri" w:cs="Calibri"/>
          <w:bCs/>
          <w:sz w:val="22"/>
          <w:szCs w:val="22"/>
        </w:rPr>
        <w:t>blot</w:t>
      </w:r>
      <w:proofErr w:type="spellEnd"/>
      <w:r w:rsidR="00337CB0">
        <w:rPr>
          <w:rFonts w:ascii="Calibri" w:hAnsi="Calibri" w:cs="Calibri"/>
          <w:bCs/>
          <w:sz w:val="22"/>
          <w:szCs w:val="22"/>
        </w:rPr>
        <w:t xml:space="preserve">, PCR, ELISA,                                          </w:t>
      </w:r>
    </w:p>
    <w:p w14:paraId="7E24C8AF" w14:textId="1430719F" w:rsidR="00B23C40" w:rsidRPr="002A67E8" w:rsidRDefault="00B23C40" w:rsidP="00337CB0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269A8320" w:rsidR="00B23C40" w:rsidRPr="004B585F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10A5319A" w14:textId="77777777" w:rsidR="004B585F" w:rsidRPr="002A67E8" w:rsidRDefault="004B585F" w:rsidP="004B585F">
      <w:pPr>
        <w:spacing w:after="200" w:line="276" w:lineRule="auto"/>
        <w:ind w:left="284" w:right="11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02B4DCE6" w:rsidR="006A5DD4" w:rsidRPr="004B585F" w:rsidRDefault="00A920A0" w:rsidP="004B585F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2E94E69F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4B58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231515A6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4B58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Zakładzie B</w:t>
      </w:r>
      <w:r w:rsidR="004B585F">
        <w:rPr>
          <w:rFonts w:ascii="Calibri" w:eastAsia="Calibri" w:hAnsi="Calibri" w:cs="Calibri"/>
          <w:b/>
          <w:bCs/>
          <w:color w:val="000000"/>
          <w:sz w:val="22"/>
          <w:szCs w:val="22"/>
        </w:rPr>
        <w:t>iochemii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2D3591A2" w:rsidR="00E52A07" w:rsidRPr="00EF665F" w:rsidRDefault="004B585F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5B0EC3D7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4F76F0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4D2659BD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4B585F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694500DF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4B585F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4B585F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4AEE34AF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7717A6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7DB3F1A2" w14:textId="4BBF23D5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0F8054F1" w:rsidR="00A65843" w:rsidRDefault="00A65843" w:rsidP="004B585F">
      <w:p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7E863672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4B585F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lastRenderedPageBreak/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4224831D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6F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4F76F0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4058A1AD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4F76F0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37CB0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B585F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4F76F0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7467D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17A6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0522B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761"/>
    <w:rsid w:val="00CD7DD6"/>
    <w:rsid w:val="00CD7DE9"/>
    <w:rsid w:val="00CE4C50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F9A75-F53F-414B-9D81-C1FC182D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24</TotalTime>
  <Pages>4</Pages>
  <Words>1097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7</cp:revision>
  <cp:lastPrinted>2026-07-28T09:08:00Z</cp:lastPrinted>
  <dcterms:created xsi:type="dcterms:W3CDTF">2026-07-23T11:47:00Z</dcterms:created>
  <dcterms:modified xsi:type="dcterms:W3CDTF">2026-07-28T09:08:00Z</dcterms:modified>
</cp:coreProperties>
</file>