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0BBF0" w14:textId="2F2FAFC8" w:rsidR="004D688E" w:rsidRDefault="009E0C2A" w:rsidP="000930B2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>ogłasza konkurs na</w:t>
      </w:r>
      <w:r w:rsidR="008D04A9">
        <w:rPr>
          <w:rFonts w:ascii="Calibri" w:hAnsi="Calibri" w:cs="Calibri"/>
          <w:bCs/>
          <w:sz w:val="22"/>
          <w:szCs w:val="22"/>
        </w:rPr>
        <w:t xml:space="preserve"> pięć stanowisk</w:t>
      </w:r>
      <w:r w:rsidRPr="009E0C2A">
        <w:rPr>
          <w:rFonts w:ascii="Calibri" w:hAnsi="Calibri" w:cs="Calibri"/>
          <w:bCs/>
          <w:sz w:val="22"/>
          <w:szCs w:val="22"/>
        </w:rPr>
        <w:t xml:space="preserve">  </w:t>
      </w:r>
    </w:p>
    <w:p w14:paraId="5ACDFCE4" w14:textId="0E0421C3" w:rsidR="0094192A" w:rsidRDefault="008D04A9" w:rsidP="009E0C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asystenta </w:t>
      </w:r>
      <w:r w:rsidR="009E0C2A" w:rsidRPr="0094192A">
        <w:rPr>
          <w:rFonts w:ascii="Calibri" w:hAnsi="Calibri" w:cs="Calibri"/>
          <w:b/>
          <w:sz w:val="22"/>
          <w:szCs w:val="22"/>
        </w:rPr>
        <w:t>dydaktycznego (K/M)</w:t>
      </w:r>
      <w:r w:rsidR="009E0C2A" w:rsidRPr="0094192A">
        <w:rPr>
          <w:rFonts w:ascii="Calibri" w:hAnsi="Calibri" w:cs="Calibri"/>
          <w:b/>
          <w:sz w:val="22"/>
          <w:szCs w:val="22"/>
        </w:rPr>
        <w:br/>
      </w:r>
      <w:bookmarkStart w:id="0" w:name="_Hlk231995221"/>
      <w:r w:rsidR="009E0C2A" w:rsidRPr="0094192A">
        <w:rPr>
          <w:rFonts w:ascii="Calibri" w:hAnsi="Calibri" w:cs="Calibri"/>
          <w:b/>
          <w:sz w:val="22"/>
          <w:szCs w:val="22"/>
        </w:rPr>
        <w:t xml:space="preserve">w </w:t>
      </w:r>
      <w:r>
        <w:rPr>
          <w:rFonts w:ascii="Calibri" w:hAnsi="Calibri" w:cs="Calibri"/>
          <w:b/>
          <w:sz w:val="22"/>
          <w:szCs w:val="22"/>
        </w:rPr>
        <w:t>Katedrze i Zakładzie Fizjologii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 w:rsidR="0094192A">
        <w:rPr>
          <w:rFonts w:ascii="Calibri" w:hAnsi="Calibri" w:cs="Calibri"/>
          <w:b/>
          <w:sz w:val="22"/>
          <w:szCs w:val="22"/>
        </w:rPr>
        <w:br/>
      </w:r>
      <w:r>
        <w:rPr>
          <w:rFonts w:ascii="Calibri" w:hAnsi="Calibri" w:cs="Calibri"/>
          <w:b/>
          <w:sz w:val="22"/>
          <w:szCs w:val="22"/>
        </w:rPr>
        <w:t>Wydziału Nauk Medycznych w Katowicach</w:t>
      </w:r>
      <w:r w:rsidR="0094192A">
        <w:rPr>
          <w:rFonts w:ascii="Calibri" w:hAnsi="Calibri" w:cs="Calibri"/>
          <w:b/>
          <w:sz w:val="22"/>
          <w:szCs w:val="22"/>
        </w:rPr>
        <w:br/>
      </w:r>
      <w:r w:rsidR="009E0C2A" w:rsidRPr="0094192A">
        <w:rPr>
          <w:rFonts w:ascii="Calibri" w:hAnsi="Calibri" w:cs="Calibri"/>
          <w:b/>
          <w:sz w:val="22"/>
          <w:szCs w:val="22"/>
        </w:rPr>
        <w:t>RP-111</w:t>
      </w:r>
      <w:r w:rsidR="0094192A">
        <w:rPr>
          <w:rFonts w:ascii="Calibri" w:hAnsi="Calibri" w:cs="Calibri"/>
          <w:b/>
          <w:sz w:val="22"/>
          <w:szCs w:val="22"/>
        </w:rPr>
        <w:t>5</w:t>
      </w:r>
      <w:r w:rsidR="009E0C2A"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1/38</w:t>
      </w:r>
      <w:r w:rsidR="009E0C2A"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5F3B169A" w14:textId="79414BE7" w:rsidR="0094192A" w:rsidRP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 w:rsidR="006A5DD4">
        <w:rPr>
          <w:rFonts w:ascii="Calibri" w:hAnsi="Calibri" w:cs="Calibri"/>
          <w:b/>
          <w:sz w:val="22"/>
          <w:szCs w:val="22"/>
        </w:rPr>
        <w:t>2</w:t>
      </w:r>
      <w:r w:rsidR="00F9677D">
        <w:rPr>
          <w:rFonts w:ascii="Calibri" w:hAnsi="Calibri" w:cs="Calibri"/>
          <w:b/>
          <w:sz w:val="22"/>
          <w:szCs w:val="22"/>
        </w:rPr>
        <w:t>7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 w:rsidR="005545E4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5A4EAE22" w14:textId="41EA6850" w:rsid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 w:rsidR="00D11384">
        <w:rPr>
          <w:rFonts w:ascii="Calibri" w:hAnsi="Calibri" w:cs="Calibri"/>
          <w:bCs/>
          <w:sz w:val="22"/>
          <w:szCs w:val="22"/>
        </w:rPr>
        <w:t>.</w:t>
      </w:r>
    </w:p>
    <w:p w14:paraId="09BE6C73" w14:textId="703B5589" w:rsidR="00221641" w:rsidRDefault="00864D78" w:rsidP="00221641">
      <w:p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Cs/>
          <w:sz w:val="22"/>
          <w:szCs w:val="22"/>
        </w:rPr>
      </w:pPr>
      <w:r w:rsidRPr="00864D78">
        <w:rPr>
          <w:rFonts w:ascii="Calibri" w:hAnsi="Calibri" w:cs="Calibri"/>
          <w:b/>
          <w:sz w:val="22"/>
          <w:szCs w:val="22"/>
        </w:rPr>
        <w:t>I.</w:t>
      </w:r>
      <w:r w:rsidRPr="00864D78">
        <w:rPr>
          <w:rFonts w:ascii="Calibri" w:hAnsi="Calibri" w:cs="Calibri"/>
          <w:b/>
          <w:sz w:val="22"/>
          <w:szCs w:val="22"/>
        </w:rPr>
        <w:tab/>
      </w:r>
      <w:r w:rsidRPr="00EF665F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  <w:r w:rsidRPr="00EF665F">
        <w:rPr>
          <w:rFonts w:ascii="Calibri" w:hAnsi="Calibri" w:cs="Calibri"/>
          <w:b/>
          <w:sz w:val="22"/>
          <w:szCs w:val="22"/>
          <w:u w:val="single"/>
        </w:rPr>
        <w:br/>
      </w:r>
      <w:r w:rsidRPr="00864D78">
        <w:rPr>
          <w:rFonts w:ascii="Calibri" w:hAnsi="Calibri" w:cs="Calibri"/>
          <w:bCs/>
          <w:sz w:val="22"/>
          <w:szCs w:val="22"/>
        </w:rPr>
        <w:t>–</w:t>
      </w:r>
      <w:r w:rsidRPr="00864D78">
        <w:rPr>
          <w:rFonts w:ascii="Calibri" w:hAnsi="Calibri" w:cs="Calibri"/>
          <w:bCs/>
          <w:sz w:val="22"/>
          <w:szCs w:val="22"/>
        </w:rPr>
        <w:tab/>
      </w:r>
      <w:r w:rsidR="0036476C">
        <w:rPr>
          <w:rFonts w:ascii="Calibri" w:hAnsi="Calibri" w:cs="Calibri"/>
          <w:bCs/>
          <w:sz w:val="22"/>
          <w:szCs w:val="22"/>
        </w:rPr>
        <w:t>t</w:t>
      </w:r>
      <w:r w:rsidR="0036476C" w:rsidRPr="0036476C">
        <w:rPr>
          <w:rFonts w:ascii="Calibri" w:hAnsi="Calibri" w:cs="Calibri"/>
          <w:bCs/>
          <w:sz w:val="22"/>
          <w:szCs w:val="22"/>
        </w:rPr>
        <w:t>ytuł zawodowy magistra na kierunku bio</w:t>
      </w:r>
      <w:r w:rsidR="008D04A9">
        <w:rPr>
          <w:rFonts w:ascii="Calibri" w:hAnsi="Calibri" w:cs="Calibri"/>
          <w:bCs/>
          <w:sz w:val="22"/>
          <w:szCs w:val="22"/>
        </w:rPr>
        <w:t>logia</w:t>
      </w:r>
      <w:r w:rsidR="00221641">
        <w:rPr>
          <w:rFonts w:ascii="Calibri" w:hAnsi="Calibri" w:cs="Calibri"/>
          <w:bCs/>
          <w:sz w:val="22"/>
          <w:szCs w:val="22"/>
        </w:rPr>
        <w:t>, kierunku pokrewnym</w:t>
      </w:r>
      <w:r w:rsidR="008D04A9">
        <w:rPr>
          <w:rFonts w:ascii="Calibri" w:hAnsi="Calibri" w:cs="Calibri"/>
          <w:bCs/>
          <w:sz w:val="22"/>
          <w:szCs w:val="22"/>
        </w:rPr>
        <w:t xml:space="preserve"> lub </w:t>
      </w:r>
      <w:r w:rsidR="00221641">
        <w:rPr>
          <w:rFonts w:ascii="Calibri" w:hAnsi="Calibri" w:cs="Calibri"/>
          <w:bCs/>
          <w:sz w:val="22"/>
          <w:szCs w:val="22"/>
        </w:rPr>
        <w:t xml:space="preserve">tytuł lekarza,                              </w:t>
      </w:r>
      <w:r w:rsidR="00221641" w:rsidRPr="00864D78">
        <w:rPr>
          <w:rFonts w:ascii="Calibri" w:hAnsi="Calibri" w:cs="Calibri"/>
          <w:bCs/>
          <w:sz w:val="22"/>
          <w:szCs w:val="22"/>
        </w:rPr>
        <w:t>–</w:t>
      </w:r>
      <w:r w:rsidR="00221641">
        <w:rPr>
          <w:rFonts w:ascii="Calibri" w:hAnsi="Calibri" w:cs="Calibri"/>
          <w:bCs/>
          <w:sz w:val="22"/>
          <w:szCs w:val="22"/>
        </w:rPr>
        <w:t xml:space="preserve">  znajomość języka angielskiego w stopniu umożliwiającym prowadzenie zajęć, </w:t>
      </w:r>
      <w:r w:rsidR="005A6E93">
        <w:rPr>
          <w:rFonts w:ascii="Calibri" w:hAnsi="Calibri" w:cs="Calibri"/>
          <w:bCs/>
          <w:sz w:val="22"/>
          <w:szCs w:val="22"/>
        </w:rPr>
        <w:tab/>
      </w:r>
      <w:r w:rsidR="005A6E93">
        <w:rPr>
          <w:rFonts w:ascii="Calibri" w:hAnsi="Calibri" w:cs="Calibri"/>
          <w:bCs/>
          <w:sz w:val="22"/>
          <w:szCs w:val="22"/>
        </w:rPr>
        <w:tab/>
        <w:t xml:space="preserve">          </w:t>
      </w:r>
      <w:r w:rsidR="00221641" w:rsidRPr="00864D78">
        <w:rPr>
          <w:rFonts w:ascii="Calibri" w:hAnsi="Calibri" w:cs="Calibri"/>
          <w:bCs/>
          <w:sz w:val="22"/>
          <w:szCs w:val="22"/>
        </w:rPr>
        <w:t>–</w:t>
      </w:r>
      <w:r w:rsidR="00221641">
        <w:rPr>
          <w:rFonts w:ascii="Calibri" w:hAnsi="Calibri" w:cs="Calibri"/>
          <w:bCs/>
          <w:sz w:val="22"/>
          <w:szCs w:val="22"/>
        </w:rPr>
        <w:t xml:space="preserve"> merytoryczna wiedza niezb</w:t>
      </w:r>
      <w:r w:rsidR="005A6E93">
        <w:rPr>
          <w:rFonts w:ascii="Calibri" w:hAnsi="Calibri" w:cs="Calibri"/>
          <w:bCs/>
          <w:sz w:val="22"/>
          <w:szCs w:val="22"/>
        </w:rPr>
        <w:t>ę</w:t>
      </w:r>
      <w:r w:rsidR="00221641">
        <w:rPr>
          <w:rFonts w:ascii="Calibri" w:hAnsi="Calibri" w:cs="Calibri"/>
          <w:bCs/>
          <w:sz w:val="22"/>
          <w:szCs w:val="22"/>
        </w:rPr>
        <w:t>dna do prowadzenia zajęć z przedmiotów prowadzonych przez jednostkę</w:t>
      </w:r>
      <w:r w:rsidR="005A6E93">
        <w:rPr>
          <w:rFonts w:ascii="Calibri" w:hAnsi="Calibri" w:cs="Calibri"/>
          <w:bCs/>
          <w:sz w:val="22"/>
          <w:szCs w:val="22"/>
        </w:rPr>
        <w:t>,</w:t>
      </w:r>
      <w:r w:rsidR="00221641">
        <w:rPr>
          <w:rFonts w:ascii="Calibri" w:hAnsi="Calibri" w:cs="Calibri"/>
          <w:bCs/>
          <w:sz w:val="22"/>
          <w:szCs w:val="22"/>
        </w:rPr>
        <w:t xml:space="preserve">                                                 </w:t>
      </w:r>
      <w:r w:rsidR="00221641" w:rsidRPr="00221641">
        <w:rPr>
          <w:rFonts w:ascii="Calibri" w:hAnsi="Calibri" w:cs="Calibri"/>
          <w:bCs/>
          <w:sz w:val="22"/>
          <w:szCs w:val="22"/>
        </w:rPr>
        <w:t xml:space="preserve"> </w:t>
      </w:r>
      <w:r w:rsidR="008D04A9">
        <w:rPr>
          <w:rFonts w:ascii="Calibri" w:hAnsi="Calibri" w:cs="Calibri"/>
          <w:bCs/>
          <w:sz w:val="22"/>
          <w:szCs w:val="22"/>
        </w:rPr>
        <w:t xml:space="preserve"> </w:t>
      </w:r>
      <w:r w:rsidR="005A6E93">
        <w:rPr>
          <w:rFonts w:ascii="Calibri" w:hAnsi="Calibri" w:cs="Calibri"/>
          <w:bCs/>
          <w:sz w:val="22"/>
          <w:szCs w:val="22"/>
        </w:rPr>
        <w:t xml:space="preserve">                                                                                                                 </w:t>
      </w:r>
      <w:r w:rsidR="00221641">
        <w:rPr>
          <w:rFonts w:ascii="Calibri" w:hAnsi="Calibri" w:cs="Calibri"/>
          <w:bCs/>
          <w:sz w:val="22"/>
          <w:szCs w:val="22"/>
        </w:rPr>
        <w:t xml:space="preserve">–  </w:t>
      </w:r>
      <w:r w:rsidRPr="002A67E8">
        <w:rPr>
          <w:rFonts w:ascii="Calibri" w:hAnsi="Calibri" w:cs="Calibri"/>
          <w:bCs/>
          <w:sz w:val="22"/>
          <w:szCs w:val="22"/>
        </w:rPr>
        <w:t>w przypadku cudzoziemców wymagana jest znajomość ję</w:t>
      </w:r>
      <w:r w:rsidR="008D04A9">
        <w:rPr>
          <w:rFonts w:ascii="Calibri" w:hAnsi="Calibri" w:cs="Calibri"/>
          <w:bCs/>
          <w:sz w:val="22"/>
          <w:szCs w:val="22"/>
        </w:rPr>
        <w:t xml:space="preserve">zyka polskiego w mowie i piśmie. Dodatkowym atutem będzie: </w:t>
      </w:r>
      <w:r w:rsidR="00221641">
        <w:rPr>
          <w:rFonts w:ascii="Calibri" w:hAnsi="Calibri" w:cs="Calibri"/>
          <w:bCs/>
          <w:sz w:val="22"/>
          <w:szCs w:val="22"/>
        </w:rPr>
        <w:t xml:space="preserve">                                                                                                                                         - dorobek publikacyjny,                                                                                                                                            – </w:t>
      </w:r>
      <w:r w:rsidR="00221641">
        <w:t xml:space="preserve">doświadczenie w prowadzeniu badań z użyciem materiału biologicznego,                                                                                                        </w:t>
      </w:r>
      <w:r w:rsidR="00221641" w:rsidRPr="0036476C">
        <w:rPr>
          <w:rFonts w:ascii="Calibri" w:hAnsi="Calibri" w:cs="Calibri"/>
          <w:bCs/>
          <w:sz w:val="22"/>
          <w:szCs w:val="22"/>
        </w:rPr>
        <w:t>–</w:t>
      </w:r>
      <w:r w:rsidR="00221641">
        <w:rPr>
          <w:rFonts w:ascii="Calibri" w:hAnsi="Calibri" w:cs="Calibri"/>
          <w:bCs/>
          <w:sz w:val="22"/>
          <w:szCs w:val="22"/>
        </w:rPr>
        <w:t xml:space="preserve"> doświadczenie w prowadzeniu badań na zwierzętach</w:t>
      </w:r>
      <w:r w:rsidR="00221641" w:rsidRPr="0036476C">
        <w:rPr>
          <w:rFonts w:ascii="Calibri" w:hAnsi="Calibri" w:cs="Calibri"/>
          <w:bCs/>
          <w:sz w:val="22"/>
          <w:szCs w:val="22"/>
        </w:rPr>
        <w:t>,</w:t>
      </w:r>
      <w:r w:rsidR="00221641" w:rsidRPr="00221641">
        <w:rPr>
          <w:rFonts w:ascii="Calibri" w:hAnsi="Calibri" w:cs="Calibri"/>
          <w:bCs/>
          <w:sz w:val="22"/>
          <w:szCs w:val="22"/>
        </w:rPr>
        <w:t xml:space="preserve"> </w:t>
      </w:r>
      <w:r w:rsidR="00221641">
        <w:rPr>
          <w:rFonts w:ascii="Calibri" w:hAnsi="Calibri" w:cs="Calibri"/>
          <w:bCs/>
          <w:sz w:val="22"/>
          <w:szCs w:val="22"/>
        </w:rPr>
        <w:t xml:space="preserve">                                                                                           – umiejętność dotycząca podstawowych technik laboratoryjnych, </w:t>
      </w:r>
      <w:proofErr w:type="spellStart"/>
      <w:r w:rsidR="00221641">
        <w:rPr>
          <w:rFonts w:ascii="Calibri" w:hAnsi="Calibri" w:cs="Calibri"/>
          <w:bCs/>
          <w:sz w:val="22"/>
          <w:szCs w:val="22"/>
        </w:rPr>
        <w:t>Westernblot</w:t>
      </w:r>
      <w:proofErr w:type="spellEnd"/>
      <w:r w:rsidR="00221641">
        <w:rPr>
          <w:rFonts w:ascii="Calibri" w:hAnsi="Calibri" w:cs="Calibri"/>
          <w:bCs/>
          <w:sz w:val="22"/>
          <w:szCs w:val="22"/>
        </w:rPr>
        <w:t xml:space="preserve">, </w:t>
      </w:r>
      <w:proofErr w:type="spellStart"/>
      <w:r w:rsidR="00221641">
        <w:rPr>
          <w:rFonts w:ascii="Calibri" w:hAnsi="Calibri" w:cs="Calibri"/>
          <w:bCs/>
          <w:sz w:val="22"/>
          <w:szCs w:val="22"/>
        </w:rPr>
        <w:t>Elisa</w:t>
      </w:r>
      <w:proofErr w:type="spellEnd"/>
      <w:r w:rsidR="00221641">
        <w:rPr>
          <w:rFonts w:ascii="Calibri" w:hAnsi="Calibri" w:cs="Calibri"/>
          <w:bCs/>
          <w:sz w:val="22"/>
          <w:szCs w:val="22"/>
        </w:rPr>
        <w:t xml:space="preserve">, </w:t>
      </w:r>
      <w:proofErr w:type="spellStart"/>
      <w:r w:rsidR="00221641">
        <w:rPr>
          <w:rFonts w:ascii="Calibri" w:hAnsi="Calibri" w:cs="Calibri"/>
          <w:bCs/>
          <w:sz w:val="22"/>
          <w:szCs w:val="22"/>
        </w:rPr>
        <w:t>immunochistochemia</w:t>
      </w:r>
      <w:proofErr w:type="spellEnd"/>
      <w:r w:rsidR="00221641">
        <w:rPr>
          <w:rFonts w:ascii="Calibri" w:hAnsi="Calibri" w:cs="Calibri"/>
          <w:bCs/>
          <w:sz w:val="22"/>
          <w:szCs w:val="22"/>
        </w:rPr>
        <w:t>, elektroforeza, obsługa mikroskopu.</w:t>
      </w:r>
      <w:r w:rsidR="00221641">
        <w:t xml:space="preserve">                                                     </w:t>
      </w:r>
      <w:r w:rsidR="008D04A9">
        <w:rPr>
          <w:rFonts w:ascii="Calibri" w:hAnsi="Calibri" w:cs="Calibri"/>
          <w:bCs/>
          <w:sz w:val="22"/>
          <w:szCs w:val="22"/>
        </w:rPr>
        <w:t xml:space="preserve"> </w:t>
      </w:r>
      <w:r w:rsidR="00221641">
        <w:rPr>
          <w:rFonts w:ascii="Calibri" w:hAnsi="Calibri" w:cs="Calibri"/>
          <w:bCs/>
          <w:sz w:val="22"/>
          <w:szCs w:val="22"/>
        </w:rPr>
        <w:tab/>
      </w:r>
      <w:r w:rsidR="00221641">
        <w:rPr>
          <w:rFonts w:ascii="Calibri" w:hAnsi="Calibri" w:cs="Calibri"/>
          <w:bCs/>
          <w:sz w:val="22"/>
          <w:szCs w:val="22"/>
        </w:rPr>
        <w:tab/>
      </w:r>
    </w:p>
    <w:p w14:paraId="7E24C8AF" w14:textId="5746FBA8" w:rsidR="00B23C40" w:rsidRPr="00221641" w:rsidRDefault="00221641" w:rsidP="00221641">
      <w:p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II. </w:t>
      </w:r>
      <w:r w:rsidR="00B23C40"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6433DA95" w14:textId="43D8DEB4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34556D75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4C54E77D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19E23FF2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17BBDE97" w14:textId="0098CA87" w:rsidR="00B23C40" w:rsidRPr="008D04A9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lastRenderedPageBreak/>
        <w:t>inne dokumenty potwierdzające posiadane kwalifikacje (wykaz publikacji z podaną punktacją w skali IF, punktacją ministerialną, posiadane certyfikaty itp.</w:t>
      </w:r>
    </w:p>
    <w:p w14:paraId="009E49DB" w14:textId="77777777" w:rsidR="008D04A9" w:rsidRPr="002A67E8" w:rsidRDefault="008D04A9" w:rsidP="008D04A9">
      <w:pPr>
        <w:spacing w:after="200" w:line="276" w:lineRule="auto"/>
        <w:ind w:left="284" w:right="11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2ACCA9CB" w14:textId="0D40D894" w:rsidR="00A920A0" w:rsidRPr="002A67E8" w:rsidRDefault="00A920A0" w:rsidP="00E52A07">
      <w:pPr>
        <w:pStyle w:val="Akapitzlist"/>
        <w:numPr>
          <w:ilvl w:val="0"/>
          <w:numId w:val="15"/>
        </w:numPr>
        <w:spacing w:after="0" w:line="276" w:lineRule="auto"/>
        <w:ind w:left="0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Wymagane oświadczenia</w:t>
      </w:r>
      <w:r w:rsidRPr="002A67E8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89A9FE0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2EF400A9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stwierdzające, że w przypadku wygrania konkursu   Śląski Uniwersytet Medyczny w Katowicach będzie podstawowym miejscem pracy w rozumieniu ustawy Prawo o szkolnictwie wyższym i nauce,</w:t>
      </w:r>
    </w:p>
    <w:p w14:paraId="61CA1448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2078F389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5B239F64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00A6AA41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14DE3ACF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0D1FB08C" w14:textId="43C753EF" w:rsidR="006A5DD4" w:rsidRPr="008D04A9" w:rsidRDefault="00A920A0" w:rsidP="008D04A9">
      <w:pPr>
        <w:numPr>
          <w:ilvl w:val="0"/>
          <w:numId w:val="18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 w:rsidR="005A3F1E">
        <w:rPr>
          <w:rFonts w:ascii="Calibri" w:eastAsia="Calibri" w:hAnsi="Calibri" w:cs="Calibri"/>
          <w:sz w:val="22"/>
          <w:szCs w:val="22"/>
        </w:rPr>
        <w:t>.</w:t>
      </w:r>
    </w:p>
    <w:p w14:paraId="503F9ADA" w14:textId="3324905C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sz w:val="22"/>
          <w:szCs w:val="22"/>
        </w:rPr>
      </w:pPr>
    </w:p>
    <w:p w14:paraId="5F915410" w14:textId="77777777" w:rsidR="00E52A07" w:rsidRPr="002A67E8" w:rsidRDefault="00E52A07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6552C91F" w14:textId="77777777" w:rsidR="00E52A07" w:rsidRPr="002A67E8" w:rsidRDefault="00E52A07" w:rsidP="00EF665F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</w:p>
    <w:p w14:paraId="33FA85E6" w14:textId="65384F27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</w:t>
      </w:r>
      <w:r w:rsidR="008D04A9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pięć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stanowisk a</w:t>
      </w:r>
      <w:r w:rsidR="008D04A9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systenta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dydaktycznego</w:t>
      </w:r>
    </w:p>
    <w:p w14:paraId="2CEFA804" w14:textId="5CC05DDE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</w:t>
      </w:r>
      <w:r w:rsidR="008D04A9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Katedrze i 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Zakładzie </w:t>
      </w:r>
      <w:r w:rsidR="008D04A9">
        <w:rPr>
          <w:rFonts w:ascii="Calibri" w:eastAsia="Calibri" w:hAnsi="Calibri" w:cs="Calibri"/>
          <w:b/>
          <w:bCs/>
          <w:color w:val="000000"/>
          <w:sz w:val="22"/>
          <w:szCs w:val="22"/>
        </w:rPr>
        <w:t>Fizjologii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79DBA4F9" w14:textId="6FE2174B" w:rsidR="00E52A07" w:rsidRPr="00EF665F" w:rsidRDefault="008D04A9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="00E52A07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 w:rsid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A54CEC7" w14:textId="53763C50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28DAA72" w14:textId="01D8DA4F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 w:rsidR="006A5DD4"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F9677D">
        <w:rPr>
          <w:rFonts w:ascii="Calibri" w:eastAsia="Calibri" w:hAnsi="Calibri" w:cs="Calibri"/>
          <w:b/>
          <w:bCs/>
          <w:color w:val="000000"/>
          <w:sz w:val="22"/>
          <w:szCs w:val="22"/>
        </w:rPr>
        <w:t>7</w:t>
      </w:r>
      <w:bookmarkStart w:id="1" w:name="_GoBack"/>
      <w:bookmarkEnd w:id="1"/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 w:rsidR="005545E4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FD09E86" w14:textId="129775DB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="00EF665F"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15E3C9D" w14:textId="41A4847D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: tel.: (32) 32 208 3544 , e-mail: </w:t>
      </w:r>
      <w:hyperlink r:id="rId8" w:history="1">
        <w:r w:rsidR="00E95D79"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 w:rsidR="00E95D79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7484D3E" w14:textId="77777777" w:rsidR="00E52A07" w:rsidRPr="00E95D79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1CC2FA3B" w14:textId="0B2C610F" w:rsid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="00441863"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 w:rsidR="005A6E93"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 w:rsidR="005A6E93">
        <w:rPr>
          <w:rFonts w:ascii="Calibri" w:eastAsia="Calibri" w:hAnsi="Calibri" w:cs="Calibri"/>
          <w:color w:val="000000"/>
          <w:sz w:val="22"/>
          <w:szCs w:val="22"/>
        </w:rPr>
        <w:t>9`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6505A13F" w14:textId="77777777" w:rsidR="005A6E93" w:rsidRDefault="005A6E93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B955CD8" w14:textId="6663A0C0" w:rsidR="00E95D79" w:rsidRPr="00E95D79" w:rsidRDefault="00E95D79" w:rsidP="00E95D79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230E03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3C17988B" w14:textId="311FF6B8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Administratorem danych osobowych, jest Śląski Uniwersytet Medyczny w Katowicach (ul.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7043F0AC" w14:textId="09193461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Aktualne dane kontaktowe do Inspektora ochrony danych dostępne są pod numerem tel. 32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7974F110" w14:textId="114528D1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osobowe przetwarza się w celu rekrutacji (konkursu) na podstawie art. 22[1] ustawy Kodeks pracy oraz art. 32 ust. 2 (dot. konkursów na funkcje kierownicze) oraz 113 ustawy z dnia 20 lipca 2018 r. Prawo o szkolnictwie wyższym i nauce tj. na podstawie art. 6 ust. 1 lit. b oraz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„RODO”. Podanie innych danych 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1650F950" w14:textId="3D0C1CBF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Uniwersytetu Medycznego w Katowicach posiadający upoważnienie do przetwarzania danych osobowych oraz organy publiczne, które zwrócą się z prawnie uzasadnionym wnioskiem o udostępnienie danych osobowych.</w:t>
      </w:r>
    </w:p>
    <w:p w14:paraId="3B792756" w14:textId="51CDF880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31E6EDB4" w14:textId="0D8A1158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w 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Katowicach dostępu do swoich danych osobowych, ich sprostowania, usunięcia 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74B54603" w14:textId="77777777" w:rsidR="00A65843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5590082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1195F6F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41314FE8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602CA5E8" w14:textId="64925D2D" w:rsidR="00A65843" w:rsidRDefault="00A65843" w:rsidP="00230E0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niedostatecznego zrozumienia znaczenia ww. treści możliwe jest uzyskanie informacji poprzez kontakt z Inspektorem Ochrony Danych, którego dane kontaktowe dostępne są na stronie internetowej http://iod.sum.edu.pl oraz pod numerem tel. 32 208 3600.</w:t>
      </w:r>
    </w:p>
    <w:p w14:paraId="20ECC738" w14:textId="77777777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09B0A2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16E285B8" w14:textId="4B4DF4D0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lastRenderedPageBreak/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230E03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 w:rsidR="0071293C"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="0071293C"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3 ustawy Prawo o szkolnictwie wyższym i nauce </w:t>
      </w:r>
    </w:p>
    <w:p w14:paraId="0B3092C1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617A9E5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303CCC1C" w14:textId="2178EEF3" w:rsidR="0071293C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377398B3" w14:textId="224739F4" w:rsidR="008E4ED4" w:rsidRDefault="008E4ED4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>Kandydat wyłoniony w drodze konkursu będzie zobowiązany do zawarcia odrębnej umowy o zakazie prowadzenia działalności konkurencyjnej wobec Uczelni.</w:t>
      </w:r>
    </w:p>
    <w:p w14:paraId="6B50EFF0" w14:textId="77777777" w:rsidR="0071293C" w:rsidRDefault="0071293C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192AA" w14:textId="14F904E0" w:rsidR="00A65843" w:rsidRPr="00621A63" w:rsidRDefault="00A65843" w:rsidP="00A65843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88CCD66" w14:textId="77777777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AD249A2" w14:textId="77777777" w:rsidR="00E95D79" w:rsidRPr="00E52A07" w:rsidRDefault="00E95D79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F1AB0" w14:textId="77777777" w:rsidR="00A200AE" w:rsidRPr="00A920A0" w:rsidRDefault="00A200AE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sectPr w:rsidR="00A200AE" w:rsidRPr="00A920A0" w:rsidSect="00FF686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395F4" w14:textId="77777777" w:rsidR="00EB0AAA" w:rsidRDefault="00EB0AAA" w:rsidP="0004169C">
      <w:pPr>
        <w:spacing w:after="0" w:line="240" w:lineRule="auto"/>
      </w:pPr>
      <w:r>
        <w:separator/>
      </w:r>
    </w:p>
  </w:endnote>
  <w:endnote w:type="continuationSeparator" w:id="0">
    <w:p w14:paraId="6EC698F6" w14:textId="77777777" w:rsidR="00EB0AAA" w:rsidRDefault="00EB0AAA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3033835"/>
      <w:docPartObj>
        <w:docPartGallery w:val="Page Numbers (Bottom of Page)"/>
        <w:docPartUnique/>
      </w:docPartObj>
    </w:sdtPr>
    <w:sdtEndPr/>
    <w:sdtContent>
      <w:p w14:paraId="2AE0144B" w14:textId="7836081C" w:rsidR="00B22A86" w:rsidRDefault="00F6510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77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465FF1A1" w14:textId="77777777" w:rsidR="00FF686C" w:rsidRPr="00A83DA2" w:rsidRDefault="00F9677D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77968D34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2E823C8B" w14:textId="77777777" w:rsidTr="00A54C0B">
              <w:tc>
                <w:tcPr>
                  <w:tcW w:w="4530" w:type="dxa"/>
                </w:tcPr>
                <w:p w14:paraId="69C580E2" w14:textId="77777777" w:rsidR="00992B2A" w:rsidRPr="00A54C0B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 w:rsid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58EE3E4F" w14:textId="77777777" w:rsidR="00992B2A" w:rsidRPr="00A83DA2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46D93F3B" w14:textId="77777777" w:rsidR="00992B2A" w:rsidRPr="00A54C0B" w:rsidRDefault="00992B2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175B8ECE" w14:textId="77777777" w:rsidR="00992B2A" w:rsidRPr="00A83DA2" w:rsidRDefault="00992B2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555973D1" w14:textId="77777777" w:rsidR="00164E25" w:rsidRPr="00F6510A" w:rsidRDefault="00FF686C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65B3FC4C" wp14:editId="44E2EBEA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CF22A" w14:textId="5D168176" w:rsidR="004A7668" w:rsidRPr="00A42145" w:rsidRDefault="00164E25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F9677D">
              <w:rPr>
                <w:noProof/>
              </w:rPr>
              <w:t>1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49EE2" w14:textId="77777777" w:rsidR="00EB0AAA" w:rsidRDefault="00EB0AAA" w:rsidP="0004169C">
      <w:pPr>
        <w:spacing w:after="0" w:line="240" w:lineRule="auto"/>
      </w:pPr>
      <w:r>
        <w:separator/>
      </w:r>
    </w:p>
  </w:footnote>
  <w:footnote w:type="continuationSeparator" w:id="0">
    <w:p w14:paraId="2A48F798" w14:textId="77777777" w:rsidR="00EB0AAA" w:rsidRDefault="00EB0AAA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F04EE" w14:textId="77777777" w:rsidR="005444EC" w:rsidRPr="00F14E52" w:rsidRDefault="005444EC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3AC18" w14:textId="77777777" w:rsidR="00107C6F" w:rsidRDefault="004461BE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13B097CF" wp14:editId="78BCA1C2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CCD"/>
    <w:multiLevelType w:val="hybridMultilevel"/>
    <w:tmpl w:val="C600956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9638DA"/>
    <w:multiLevelType w:val="hybridMultilevel"/>
    <w:tmpl w:val="F4AC015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94D1C"/>
    <w:multiLevelType w:val="hybridMultilevel"/>
    <w:tmpl w:val="DF4E7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449CF"/>
    <w:multiLevelType w:val="hybridMultilevel"/>
    <w:tmpl w:val="9D28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80B95"/>
    <w:multiLevelType w:val="hybridMultilevel"/>
    <w:tmpl w:val="8918F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702FF0"/>
    <w:multiLevelType w:val="hybridMultilevel"/>
    <w:tmpl w:val="52F4C702"/>
    <w:lvl w:ilvl="0" w:tplc="DE0AA0A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5792D"/>
    <w:multiLevelType w:val="hybridMultilevel"/>
    <w:tmpl w:val="B4304054"/>
    <w:lvl w:ilvl="0" w:tplc="72C443A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47302"/>
    <w:multiLevelType w:val="hybridMultilevel"/>
    <w:tmpl w:val="0608B312"/>
    <w:lvl w:ilvl="0" w:tplc="468029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486886"/>
    <w:multiLevelType w:val="hybridMultilevel"/>
    <w:tmpl w:val="8F42797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7E7F62"/>
    <w:multiLevelType w:val="hybridMultilevel"/>
    <w:tmpl w:val="A7B0BEF2"/>
    <w:lvl w:ilvl="0" w:tplc="0E96FBB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80EAA"/>
    <w:multiLevelType w:val="multilevel"/>
    <w:tmpl w:val="6D442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80E48"/>
    <w:multiLevelType w:val="hybridMultilevel"/>
    <w:tmpl w:val="05D6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537DA"/>
    <w:multiLevelType w:val="hybridMultilevel"/>
    <w:tmpl w:val="DC707854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9641F"/>
    <w:multiLevelType w:val="hybridMultilevel"/>
    <w:tmpl w:val="DF94ACE2"/>
    <w:lvl w:ilvl="0" w:tplc="BB7C07C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7B1C4224"/>
    <w:multiLevelType w:val="hybridMultilevel"/>
    <w:tmpl w:val="B7607C94"/>
    <w:lvl w:ilvl="0" w:tplc="BD5E75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4"/>
  </w:num>
  <w:num w:numId="5">
    <w:abstractNumId w:val="13"/>
  </w:num>
  <w:num w:numId="6">
    <w:abstractNumId w:val="1"/>
  </w:num>
  <w:num w:numId="7">
    <w:abstractNumId w:val="0"/>
  </w:num>
  <w:num w:numId="8">
    <w:abstractNumId w:val="15"/>
  </w:num>
  <w:num w:numId="9">
    <w:abstractNumId w:val="11"/>
  </w:num>
  <w:num w:numId="10">
    <w:abstractNumId w:val="17"/>
  </w:num>
  <w:num w:numId="11">
    <w:abstractNumId w:val="18"/>
  </w:num>
  <w:num w:numId="12">
    <w:abstractNumId w:val="16"/>
  </w:num>
  <w:num w:numId="13">
    <w:abstractNumId w:val="9"/>
  </w:num>
  <w:num w:numId="14">
    <w:abstractNumId w:val="6"/>
  </w:num>
  <w:num w:numId="15">
    <w:abstractNumId w:val="12"/>
  </w:num>
  <w:num w:numId="16">
    <w:abstractNumId w:val="8"/>
  </w:num>
  <w:num w:numId="17">
    <w:abstractNumId w:val="10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3"/>
    <w:rsid w:val="00000A11"/>
    <w:rsid w:val="00022031"/>
    <w:rsid w:val="00024710"/>
    <w:rsid w:val="00026D4D"/>
    <w:rsid w:val="00037B94"/>
    <w:rsid w:val="00040868"/>
    <w:rsid w:val="0004169C"/>
    <w:rsid w:val="000419ED"/>
    <w:rsid w:val="000427B7"/>
    <w:rsid w:val="000606AE"/>
    <w:rsid w:val="00066565"/>
    <w:rsid w:val="00066A5F"/>
    <w:rsid w:val="000930B2"/>
    <w:rsid w:val="00096B86"/>
    <w:rsid w:val="000A0482"/>
    <w:rsid w:val="000A0F1D"/>
    <w:rsid w:val="000B0F3D"/>
    <w:rsid w:val="000B6BC9"/>
    <w:rsid w:val="000C1232"/>
    <w:rsid w:val="000C345D"/>
    <w:rsid w:val="000D49BC"/>
    <w:rsid w:val="001002A6"/>
    <w:rsid w:val="0010336F"/>
    <w:rsid w:val="001060CB"/>
    <w:rsid w:val="00107C6F"/>
    <w:rsid w:val="00116E5B"/>
    <w:rsid w:val="00121E41"/>
    <w:rsid w:val="00121EA7"/>
    <w:rsid w:val="00137131"/>
    <w:rsid w:val="00152FB1"/>
    <w:rsid w:val="00161862"/>
    <w:rsid w:val="00161FD3"/>
    <w:rsid w:val="00164E25"/>
    <w:rsid w:val="001665BE"/>
    <w:rsid w:val="00167B1A"/>
    <w:rsid w:val="001838EB"/>
    <w:rsid w:val="001918EE"/>
    <w:rsid w:val="001B0494"/>
    <w:rsid w:val="001C4E15"/>
    <w:rsid w:val="001C583D"/>
    <w:rsid w:val="001E3DC1"/>
    <w:rsid w:val="001E76B4"/>
    <w:rsid w:val="001F3F24"/>
    <w:rsid w:val="00200574"/>
    <w:rsid w:val="002112AE"/>
    <w:rsid w:val="00211402"/>
    <w:rsid w:val="00221641"/>
    <w:rsid w:val="002227E8"/>
    <w:rsid w:val="00224F8B"/>
    <w:rsid w:val="00230E03"/>
    <w:rsid w:val="00234BD1"/>
    <w:rsid w:val="002410F9"/>
    <w:rsid w:val="0024262A"/>
    <w:rsid w:val="002434A6"/>
    <w:rsid w:val="0025281B"/>
    <w:rsid w:val="0025621F"/>
    <w:rsid w:val="00271568"/>
    <w:rsid w:val="00275A5A"/>
    <w:rsid w:val="00280B18"/>
    <w:rsid w:val="00290567"/>
    <w:rsid w:val="002A345E"/>
    <w:rsid w:val="002A67E8"/>
    <w:rsid w:val="002B5738"/>
    <w:rsid w:val="002C6DED"/>
    <w:rsid w:val="002E0293"/>
    <w:rsid w:val="002F6DFA"/>
    <w:rsid w:val="00300EF5"/>
    <w:rsid w:val="003022B7"/>
    <w:rsid w:val="0030522E"/>
    <w:rsid w:val="00320382"/>
    <w:rsid w:val="003271E7"/>
    <w:rsid w:val="00340C55"/>
    <w:rsid w:val="003477AB"/>
    <w:rsid w:val="0036476C"/>
    <w:rsid w:val="003703E4"/>
    <w:rsid w:val="00380A53"/>
    <w:rsid w:val="00382277"/>
    <w:rsid w:val="00385D6E"/>
    <w:rsid w:val="00386D24"/>
    <w:rsid w:val="00392095"/>
    <w:rsid w:val="003A24D9"/>
    <w:rsid w:val="003B0515"/>
    <w:rsid w:val="003C1454"/>
    <w:rsid w:val="003C3078"/>
    <w:rsid w:val="003D1EF8"/>
    <w:rsid w:val="003E33BF"/>
    <w:rsid w:val="003E78A0"/>
    <w:rsid w:val="003F7B42"/>
    <w:rsid w:val="004156C2"/>
    <w:rsid w:val="00415EE4"/>
    <w:rsid w:val="0042046D"/>
    <w:rsid w:val="00430286"/>
    <w:rsid w:val="00435281"/>
    <w:rsid w:val="00441863"/>
    <w:rsid w:val="004422CC"/>
    <w:rsid w:val="004461BE"/>
    <w:rsid w:val="00447E13"/>
    <w:rsid w:val="0047509F"/>
    <w:rsid w:val="0047531E"/>
    <w:rsid w:val="00484211"/>
    <w:rsid w:val="00485C18"/>
    <w:rsid w:val="00491899"/>
    <w:rsid w:val="00495618"/>
    <w:rsid w:val="004A0220"/>
    <w:rsid w:val="004A498A"/>
    <w:rsid w:val="004A7668"/>
    <w:rsid w:val="004C19DD"/>
    <w:rsid w:val="004C5E3D"/>
    <w:rsid w:val="004D35A6"/>
    <w:rsid w:val="004D3F1E"/>
    <w:rsid w:val="004D688E"/>
    <w:rsid w:val="004E4E71"/>
    <w:rsid w:val="004E7B93"/>
    <w:rsid w:val="004F06C8"/>
    <w:rsid w:val="004F31AF"/>
    <w:rsid w:val="0050037B"/>
    <w:rsid w:val="00507C7C"/>
    <w:rsid w:val="00511D6F"/>
    <w:rsid w:val="00521520"/>
    <w:rsid w:val="00522A02"/>
    <w:rsid w:val="00526D47"/>
    <w:rsid w:val="00527706"/>
    <w:rsid w:val="00535FFD"/>
    <w:rsid w:val="005444EC"/>
    <w:rsid w:val="005512B4"/>
    <w:rsid w:val="005545E4"/>
    <w:rsid w:val="005856E0"/>
    <w:rsid w:val="00585CC3"/>
    <w:rsid w:val="005936FC"/>
    <w:rsid w:val="005A188F"/>
    <w:rsid w:val="005A3F1E"/>
    <w:rsid w:val="005A5905"/>
    <w:rsid w:val="005A6E93"/>
    <w:rsid w:val="005B330D"/>
    <w:rsid w:val="005B3CC7"/>
    <w:rsid w:val="005B784C"/>
    <w:rsid w:val="005C1288"/>
    <w:rsid w:val="005E724D"/>
    <w:rsid w:val="005F0CC9"/>
    <w:rsid w:val="006112E2"/>
    <w:rsid w:val="0062146A"/>
    <w:rsid w:val="006256B1"/>
    <w:rsid w:val="00625F71"/>
    <w:rsid w:val="0062624D"/>
    <w:rsid w:val="0064048D"/>
    <w:rsid w:val="006420FE"/>
    <w:rsid w:val="00646D0C"/>
    <w:rsid w:val="00651E14"/>
    <w:rsid w:val="0066266F"/>
    <w:rsid w:val="0066346B"/>
    <w:rsid w:val="00671127"/>
    <w:rsid w:val="00675678"/>
    <w:rsid w:val="00675FC3"/>
    <w:rsid w:val="00694878"/>
    <w:rsid w:val="00695811"/>
    <w:rsid w:val="00695C63"/>
    <w:rsid w:val="006A5DD4"/>
    <w:rsid w:val="006B0B73"/>
    <w:rsid w:val="006B0C2E"/>
    <w:rsid w:val="006B32BE"/>
    <w:rsid w:val="006B4728"/>
    <w:rsid w:val="006B5E4B"/>
    <w:rsid w:val="006E4FE1"/>
    <w:rsid w:val="006E5440"/>
    <w:rsid w:val="006E6228"/>
    <w:rsid w:val="006F2ACE"/>
    <w:rsid w:val="006F4E17"/>
    <w:rsid w:val="0071293C"/>
    <w:rsid w:val="00715888"/>
    <w:rsid w:val="00731EE7"/>
    <w:rsid w:val="00740DF5"/>
    <w:rsid w:val="00745B43"/>
    <w:rsid w:val="00747DE5"/>
    <w:rsid w:val="00750648"/>
    <w:rsid w:val="0075404A"/>
    <w:rsid w:val="00757809"/>
    <w:rsid w:val="00757FC7"/>
    <w:rsid w:val="007676CC"/>
    <w:rsid w:val="0077626D"/>
    <w:rsid w:val="00777201"/>
    <w:rsid w:val="00783D15"/>
    <w:rsid w:val="007840E3"/>
    <w:rsid w:val="00787AA2"/>
    <w:rsid w:val="007973A4"/>
    <w:rsid w:val="007A03A4"/>
    <w:rsid w:val="007A3659"/>
    <w:rsid w:val="007A4A44"/>
    <w:rsid w:val="007B28FD"/>
    <w:rsid w:val="007C439A"/>
    <w:rsid w:val="007D2A9E"/>
    <w:rsid w:val="007D2C66"/>
    <w:rsid w:val="007D6832"/>
    <w:rsid w:val="007E3A43"/>
    <w:rsid w:val="007E63C3"/>
    <w:rsid w:val="007E782D"/>
    <w:rsid w:val="007F074D"/>
    <w:rsid w:val="007F07D3"/>
    <w:rsid w:val="007F1AFE"/>
    <w:rsid w:val="00832DBD"/>
    <w:rsid w:val="00846AB3"/>
    <w:rsid w:val="00847214"/>
    <w:rsid w:val="00847A58"/>
    <w:rsid w:val="00850CD4"/>
    <w:rsid w:val="00857948"/>
    <w:rsid w:val="00862B12"/>
    <w:rsid w:val="00864B72"/>
    <w:rsid w:val="00864D78"/>
    <w:rsid w:val="0087067B"/>
    <w:rsid w:val="00871CC5"/>
    <w:rsid w:val="00880C80"/>
    <w:rsid w:val="0088347B"/>
    <w:rsid w:val="00884C5A"/>
    <w:rsid w:val="00885138"/>
    <w:rsid w:val="008A28E5"/>
    <w:rsid w:val="008A2A92"/>
    <w:rsid w:val="008A598F"/>
    <w:rsid w:val="008B0B3B"/>
    <w:rsid w:val="008B1D53"/>
    <w:rsid w:val="008D04A9"/>
    <w:rsid w:val="008E4ED4"/>
    <w:rsid w:val="008E7F11"/>
    <w:rsid w:val="008E7FB9"/>
    <w:rsid w:val="00900096"/>
    <w:rsid w:val="009037E6"/>
    <w:rsid w:val="00916A99"/>
    <w:rsid w:val="0094192A"/>
    <w:rsid w:val="00943AAC"/>
    <w:rsid w:val="009459F6"/>
    <w:rsid w:val="00951E9C"/>
    <w:rsid w:val="009547B1"/>
    <w:rsid w:val="009551F5"/>
    <w:rsid w:val="0096272A"/>
    <w:rsid w:val="00965E8E"/>
    <w:rsid w:val="009845B4"/>
    <w:rsid w:val="00992B2A"/>
    <w:rsid w:val="0099552A"/>
    <w:rsid w:val="009B1D89"/>
    <w:rsid w:val="009C0B70"/>
    <w:rsid w:val="009C1E22"/>
    <w:rsid w:val="009C597B"/>
    <w:rsid w:val="009E0C2A"/>
    <w:rsid w:val="009E7AB6"/>
    <w:rsid w:val="009F2663"/>
    <w:rsid w:val="00A00E09"/>
    <w:rsid w:val="00A01465"/>
    <w:rsid w:val="00A10ADE"/>
    <w:rsid w:val="00A12024"/>
    <w:rsid w:val="00A1521A"/>
    <w:rsid w:val="00A200AE"/>
    <w:rsid w:val="00A25A0F"/>
    <w:rsid w:val="00A27919"/>
    <w:rsid w:val="00A33149"/>
    <w:rsid w:val="00A35F0D"/>
    <w:rsid w:val="00A42145"/>
    <w:rsid w:val="00A54C0B"/>
    <w:rsid w:val="00A5525D"/>
    <w:rsid w:val="00A61E45"/>
    <w:rsid w:val="00A65843"/>
    <w:rsid w:val="00A666A2"/>
    <w:rsid w:val="00A7225D"/>
    <w:rsid w:val="00A804AA"/>
    <w:rsid w:val="00A808BC"/>
    <w:rsid w:val="00A83DA2"/>
    <w:rsid w:val="00A920A0"/>
    <w:rsid w:val="00A92D30"/>
    <w:rsid w:val="00A96528"/>
    <w:rsid w:val="00AC15BC"/>
    <w:rsid w:val="00AC18DD"/>
    <w:rsid w:val="00AC7F51"/>
    <w:rsid w:val="00AD17D4"/>
    <w:rsid w:val="00AF29E1"/>
    <w:rsid w:val="00B00934"/>
    <w:rsid w:val="00B0210C"/>
    <w:rsid w:val="00B03D91"/>
    <w:rsid w:val="00B04CE0"/>
    <w:rsid w:val="00B20C57"/>
    <w:rsid w:val="00B22A86"/>
    <w:rsid w:val="00B23C40"/>
    <w:rsid w:val="00B25B0B"/>
    <w:rsid w:val="00B343D9"/>
    <w:rsid w:val="00B37CBF"/>
    <w:rsid w:val="00B420B7"/>
    <w:rsid w:val="00B43C9A"/>
    <w:rsid w:val="00B44AEA"/>
    <w:rsid w:val="00B70542"/>
    <w:rsid w:val="00B70831"/>
    <w:rsid w:val="00B77BB1"/>
    <w:rsid w:val="00B819C3"/>
    <w:rsid w:val="00B836B2"/>
    <w:rsid w:val="00B91924"/>
    <w:rsid w:val="00B96982"/>
    <w:rsid w:val="00BB1284"/>
    <w:rsid w:val="00BB1D46"/>
    <w:rsid w:val="00BB6533"/>
    <w:rsid w:val="00BB7969"/>
    <w:rsid w:val="00BC2FBE"/>
    <w:rsid w:val="00BC4264"/>
    <w:rsid w:val="00BC4C53"/>
    <w:rsid w:val="00BD6091"/>
    <w:rsid w:val="00BE646D"/>
    <w:rsid w:val="00BF1349"/>
    <w:rsid w:val="00C018C8"/>
    <w:rsid w:val="00C01DE7"/>
    <w:rsid w:val="00C02A1A"/>
    <w:rsid w:val="00C14E81"/>
    <w:rsid w:val="00C16208"/>
    <w:rsid w:val="00C279B3"/>
    <w:rsid w:val="00C43A8E"/>
    <w:rsid w:val="00C44639"/>
    <w:rsid w:val="00C51A3A"/>
    <w:rsid w:val="00C635F9"/>
    <w:rsid w:val="00C71071"/>
    <w:rsid w:val="00C85429"/>
    <w:rsid w:val="00C920AE"/>
    <w:rsid w:val="00CA6305"/>
    <w:rsid w:val="00CA63AB"/>
    <w:rsid w:val="00CB56D0"/>
    <w:rsid w:val="00CC25C6"/>
    <w:rsid w:val="00CC324E"/>
    <w:rsid w:val="00CC45FE"/>
    <w:rsid w:val="00CC72DB"/>
    <w:rsid w:val="00CD2B51"/>
    <w:rsid w:val="00CD7DD6"/>
    <w:rsid w:val="00CD7DE9"/>
    <w:rsid w:val="00CF14FA"/>
    <w:rsid w:val="00CF4243"/>
    <w:rsid w:val="00CF4A8D"/>
    <w:rsid w:val="00CF5753"/>
    <w:rsid w:val="00D05050"/>
    <w:rsid w:val="00D11384"/>
    <w:rsid w:val="00D145AF"/>
    <w:rsid w:val="00D2328A"/>
    <w:rsid w:val="00D318A3"/>
    <w:rsid w:val="00D334E2"/>
    <w:rsid w:val="00D42892"/>
    <w:rsid w:val="00D47F73"/>
    <w:rsid w:val="00D47FCC"/>
    <w:rsid w:val="00D53F01"/>
    <w:rsid w:val="00D603D9"/>
    <w:rsid w:val="00D81BDF"/>
    <w:rsid w:val="00D8220F"/>
    <w:rsid w:val="00D82C89"/>
    <w:rsid w:val="00D857CD"/>
    <w:rsid w:val="00D87209"/>
    <w:rsid w:val="00D94637"/>
    <w:rsid w:val="00DA004E"/>
    <w:rsid w:val="00DA0510"/>
    <w:rsid w:val="00DB4932"/>
    <w:rsid w:val="00DC099C"/>
    <w:rsid w:val="00DC2B2D"/>
    <w:rsid w:val="00DC51DD"/>
    <w:rsid w:val="00DC56AF"/>
    <w:rsid w:val="00DC7098"/>
    <w:rsid w:val="00DD21D0"/>
    <w:rsid w:val="00DD49C9"/>
    <w:rsid w:val="00DE405F"/>
    <w:rsid w:val="00DF01BF"/>
    <w:rsid w:val="00DF2B6A"/>
    <w:rsid w:val="00DF33D8"/>
    <w:rsid w:val="00DF52E1"/>
    <w:rsid w:val="00E00D61"/>
    <w:rsid w:val="00E30674"/>
    <w:rsid w:val="00E32F11"/>
    <w:rsid w:val="00E35145"/>
    <w:rsid w:val="00E36DF8"/>
    <w:rsid w:val="00E37664"/>
    <w:rsid w:val="00E37ADC"/>
    <w:rsid w:val="00E43631"/>
    <w:rsid w:val="00E52A07"/>
    <w:rsid w:val="00E57E34"/>
    <w:rsid w:val="00E83368"/>
    <w:rsid w:val="00E95D79"/>
    <w:rsid w:val="00EB0AAA"/>
    <w:rsid w:val="00EB4695"/>
    <w:rsid w:val="00EC1211"/>
    <w:rsid w:val="00EC6390"/>
    <w:rsid w:val="00ED5A19"/>
    <w:rsid w:val="00EE2408"/>
    <w:rsid w:val="00EE482F"/>
    <w:rsid w:val="00EE7196"/>
    <w:rsid w:val="00EF1DB6"/>
    <w:rsid w:val="00EF665F"/>
    <w:rsid w:val="00F030CC"/>
    <w:rsid w:val="00F14E52"/>
    <w:rsid w:val="00F25918"/>
    <w:rsid w:val="00F32323"/>
    <w:rsid w:val="00F35765"/>
    <w:rsid w:val="00F4134F"/>
    <w:rsid w:val="00F51EDE"/>
    <w:rsid w:val="00F6510A"/>
    <w:rsid w:val="00F71EB0"/>
    <w:rsid w:val="00F7328D"/>
    <w:rsid w:val="00F7424F"/>
    <w:rsid w:val="00F77881"/>
    <w:rsid w:val="00F824A7"/>
    <w:rsid w:val="00F8714E"/>
    <w:rsid w:val="00F92231"/>
    <w:rsid w:val="00F9677D"/>
    <w:rsid w:val="00FA0491"/>
    <w:rsid w:val="00FA0623"/>
    <w:rsid w:val="00FA3F2C"/>
    <w:rsid w:val="00FB59F5"/>
    <w:rsid w:val="00FD09BA"/>
    <w:rsid w:val="00FD4D12"/>
    <w:rsid w:val="00FE0AFF"/>
    <w:rsid w:val="00FE5989"/>
    <w:rsid w:val="00FF2ACC"/>
    <w:rsid w:val="00FF686C"/>
    <w:rsid w:val="301CA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  <w14:docId w14:val="0CF1E4E0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7D3"/>
  </w:style>
  <w:style w:type="paragraph" w:styleId="Nagwek1">
    <w:name w:val="heading 1"/>
    <w:basedOn w:val="Normalny"/>
    <w:next w:val="Normalny"/>
    <w:link w:val="Nagwek1Znak"/>
    <w:uiPriority w:val="9"/>
    <w:qFormat/>
    <w:rsid w:val="007F07D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7D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7D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7D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7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7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7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7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7D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7B9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4B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F07D3"/>
    <w:rPr>
      <w:b/>
      <w:bCs/>
    </w:rPr>
  </w:style>
  <w:style w:type="character" w:customStyle="1" w:styleId="vkekvd">
    <w:name w:val="vkekvd"/>
    <w:basedOn w:val="Domylnaczcionkaakapitu"/>
    <w:rsid w:val="00ED5A19"/>
  </w:style>
  <w:style w:type="character" w:customStyle="1" w:styleId="t286pc">
    <w:name w:val="t286pc"/>
    <w:basedOn w:val="Domylnaczcionkaakapitu"/>
    <w:rsid w:val="00ED5A19"/>
  </w:style>
  <w:style w:type="character" w:customStyle="1" w:styleId="Nagwek1Znak">
    <w:name w:val="Nagłówek 1 Znak"/>
    <w:basedOn w:val="Domylnaczcionkaakapitu"/>
    <w:link w:val="Nagwek1"/>
    <w:uiPriority w:val="9"/>
    <w:rsid w:val="007F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7D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7D3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7D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7D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7D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7D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07D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F07D3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F07D3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7D3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7D3"/>
    <w:rPr>
      <w:color w:val="44546A" w:themeColor="text2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7F07D3"/>
    <w:rPr>
      <w:i/>
      <w:iCs/>
      <w:color w:val="000000" w:themeColor="text1"/>
    </w:rPr>
  </w:style>
  <w:style w:type="paragraph" w:styleId="Bezodstpw">
    <w:name w:val="No Spacing"/>
    <w:uiPriority w:val="1"/>
    <w:qFormat/>
    <w:rsid w:val="007F07D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F07D3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F07D3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7D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7D3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F07D3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F07D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F07D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F07D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F07D3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F07D3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7F07D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4750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sum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11912-10AA-4DAB-B088-112D124FE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26</TotalTime>
  <Pages>4</Pages>
  <Words>1183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 kolor herb ŚUM</vt:lpstr>
    </vt:vector>
  </TitlesOfParts>
  <Company>Microsoft</Company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 kolor herb ŚUM</dc:title>
  <dc:creator>A.S.</dc:creator>
  <cp:keywords>blankiet,firmowka</cp:keywords>
  <cp:lastModifiedBy>Barbara Bochenek</cp:lastModifiedBy>
  <cp:revision>4</cp:revision>
  <cp:lastPrinted>2026-07-28T09:11:00Z</cp:lastPrinted>
  <dcterms:created xsi:type="dcterms:W3CDTF">2026-07-27T08:03:00Z</dcterms:created>
  <dcterms:modified xsi:type="dcterms:W3CDTF">2026-07-28T09:11:00Z</dcterms:modified>
</cp:coreProperties>
</file>