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BBF0" w14:textId="7EA0D8C7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5ACDFCE4" w14:textId="62B36440" w:rsidR="0094192A" w:rsidRDefault="00734E26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asystenta </w:t>
      </w:r>
      <w:r w:rsidR="009E0C2A" w:rsidRPr="0094192A">
        <w:rPr>
          <w:rFonts w:ascii="Calibri" w:hAnsi="Calibri" w:cs="Calibri"/>
          <w:b/>
          <w:sz w:val="22"/>
          <w:szCs w:val="22"/>
        </w:rPr>
        <w:t>dydaktycznego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="009E0C2A" w:rsidRPr="0094192A">
        <w:rPr>
          <w:rFonts w:ascii="Calibri" w:hAnsi="Calibri" w:cs="Calibri"/>
          <w:b/>
          <w:sz w:val="22"/>
          <w:szCs w:val="22"/>
        </w:rPr>
        <w:t xml:space="preserve">w </w:t>
      </w:r>
      <w:r>
        <w:rPr>
          <w:rFonts w:ascii="Calibri" w:hAnsi="Calibri" w:cs="Calibri"/>
          <w:b/>
          <w:sz w:val="22"/>
          <w:szCs w:val="22"/>
        </w:rPr>
        <w:t>Klinice Neurochirurgii Dziecięcej Katedry Neurochirurgii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 w:rsidR="0094192A">
        <w:rPr>
          <w:rFonts w:ascii="Calibri" w:hAnsi="Calibri" w:cs="Calibri"/>
          <w:b/>
          <w:sz w:val="22"/>
          <w:szCs w:val="22"/>
        </w:rPr>
        <w:br/>
      </w:r>
      <w:bookmarkStart w:id="1" w:name="_Hlk231995248"/>
      <w:r>
        <w:rPr>
          <w:rFonts w:ascii="Calibri" w:hAnsi="Calibri" w:cs="Calibri"/>
          <w:b/>
          <w:sz w:val="22"/>
          <w:szCs w:val="22"/>
        </w:rPr>
        <w:t>Wydziału Nauk Medycznych w Katowicach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1"/>
      <w:r w:rsidR="0094192A"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 w:rsidR="0094192A"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4</w:t>
      </w:r>
      <w:r w:rsidR="0066346B">
        <w:rPr>
          <w:rFonts w:ascii="Calibri" w:hAnsi="Calibri" w:cs="Calibri"/>
          <w:b/>
          <w:sz w:val="22"/>
          <w:szCs w:val="22"/>
        </w:rPr>
        <w:t>1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5F3B169A" w14:textId="4E4362A9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6A5DD4">
        <w:rPr>
          <w:rFonts w:ascii="Calibri" w:hAnsi="Calibri" w:cs="Calibri"/>
          <w:b/>
          <w:sz w:val="22"/>
          <w:szCs w:val="22"/>
        </w:rPr>
        <w:t>2</w:t>
      </w:r>
      <w:r w:rsidR="00C30A49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 w:rsidR="005545E4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4677D71F" w14:textId="50A45061" w:rsidR="00B23C40" w:rsidRPr="002A67E8" w:rsidRDefault="00864D78" w:rsidP="002A67E8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Cs/>
          <w:sz w:val="22"/>
          <w:szCs w:val="22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  <w:r w:rsidRPr="00EF665F">
        <w:rPr>
          <w:rFonts w:ascii="Calibri" w:hAnsi="Calibri" w:cs="Calibri"/>
          <w:b/>
          <w:sz w:val="22"/>
          <w:szCs w:val="22"/>
          <w:u w:val="single"/>
        </w:rPr>
        <w:br/>
      </w:r>
      <w:r w:rsidRPr="00864D78">
        <w:rPr>
          <w:rFonts w:ascii="Calibri" w:hAnsi="Calibri" w:cs="Calibri"/>
          <w:bCs/>
          <w:sz w:val="22"/>
          <w:szCs w:val="22"/>
        </w:rPr>
        <w:t>–</w:t>
      </w:r>
      <w:r w:rsidRPr="00864D78">
        <w:rPr>
          <w:rFonts w:ascii="Calibri" w:hAnsi="Calibri" w:cs="Calibri"/>
          <w:bCs/>
          <w:sz w:val="22"/>
          <w:szCs w:val="22"/>
        </w:rPr>
        <w:tab/>
      </w:r>
      <w:r w:rsidR="00734E26">
        <w:rPr>
          <w:rFonts w:ascii="Calibri" w:hAnsi="Calibri" w:cs="Calibri"/>
          <w:bCs/>
          <w:sz w:val="22"/>
          <w:szCs w:val="22"/>
        </w:rPr>
        <w:t>dyplom lekarza</w:t>
      </w:r>
      <w:r w:rsidR="0036476C" w:rsidRPr="0036476C">
        <w:rPr>
          <w:rFonts w:ascii="Calibri" w:hAnsi="Calibri" w:cs="Calibri"/>
          <w:bCs/>
          <w:sz w:val="22"/>
          <w:szCs w:val="22"/>
        </w:rPr>
        <w:t>,</w:t>
      </w:r>
      <w:r w:rsidRPr="00430286">
        <w:rPr>
          <w:rFonts w:ascii="Calibri" w:hAnsi="Calibri" w:cs="Calibri"/>
          <w:bCs/>
          <w:sz w:val="22"/>
          <w:szCs w:val="22"/>
          <w:highlight w:val="yellow"/>
        </w:rPr>
        <w:br/>
      </w:r>
      <w:r w:rsidRPr="0036476C">
        <w:rPr>
          <w:rFonts w:ascii="Calibri" w:hAnsi="Calibri" w:cs="Calibri"/>
          <w:bCs/>
          <w:sz w:val="22"/>
          <w:szCs w:val="22"/>
        </w:rPr>
        <w:t>–</w:t>
      </w:r>
      <w:r w:rsidRPr="0036476C">
        <w:rPr>
          <w:rFonts w:ascii="Calibri" w:hAnsi="Calibri" w:cs="Calibri"/>
          <w:bCs/>
          <w:sz w:val="22"/>
          <w:szCs w:val="22"/>
        </w:rPr>
        <w:tab/>
      </w:r>
      <w:r w:rsidR="00A02053">
        <w:t>prawo wykonywania zawodu</w:t>
      </w:r>
      <w:r w:rsidR="00734E26">
        <w:t>,</w:t>
      </w:r>
      <w:r w:rsidR="00DA0510">
        <w:br/>
      </w:r>
      <w:r w:rsidR="002C6DED" w:rsidRPr="0036476C">
        <w:rPr>
          <w:rFonts w:ascii="Calibri" w:hAnsi="Calibri" w:cs="Calibri"/>
          <w:bCs/>
          <w:sz w:val="22"/>
          <w:szCs w:val="22"/>
        </w:rPr>
        <w:t>–</w:t>
      </w:r>
      <w:r w:rsidR="002C6DED" w:rsidRPr="0036476C">
        <w:rPr>
          <w:rFonts w:ascii="Calibri" w:hAnsi="Calibri" w:cs="Calibri"/>
          <w:bCs/>
          <w:sz w:val="22"/>
          <w:szCs w:val="22"/>
        </w:rPr>
        <w:tab/>
      </w:r>
      <w:r w:rsidR="00734E26">
        <w:rPr>
          <w:rFonts w:ascii="Calibri" w:hAnsi="Calibri" w:cs="Calibri"/>
          <w:bCs/>
          <w:sz w:val="22"/>
          <w:szCs w:val="22"/>
        </w:rPr>
        <w:t>specjalizacja w zakresie neurochirurgii,</w:t>
      </w:r>
      <w:r w:rsidR="0036476C">
        <w:rPr>
          <w:rFonts w:ascii="Calibri" w:hAnsi="Calibri" w:cs="Calibri"/>
          <w:bCs/>
          <w:sz w:val="22"/>
          <w:szCs w:val="22"/>
        </w:rPr>
        <w:br/>
      </w:r>
      <w:r w:rsidR="0036476C" w:rsidRPr="0036476C">
        <w:rPr>
          <w:rFonts w:ascii="Calibri" w:hAnsi="Calibri" w:cs="Calibri"/>
          <w:bCs/>
          <w:sz w:val="22"/>
          <w:szCs w:val="22"/>
        </w:rPr>
        <w:t>–</w:t>
      </w:r>
      <w:r w:rsidR="0036476C" w:rsidRPr="0036476C">
        <w:rPr>
          <w:rFonts w:ascii="Calibri" w:hAnsi="Calibri" w:cs="Calibri"/>
          <w:bCs/>
          <w:sz w:val="22"/>
          <w:szCs w:val="22"/>
        </w:rPr>
        <w:tab/>
      </w:r>
      <w:r w:rsidR="00734E26">
        <w:rPr>
          <w:rFonts w:ascii="Calibri" w:hAnsi="Calibri" w:cs="Calibri"/>
          <w:bCs/>
          <w:sz w:val="22"/>
          <w:szCs w:val="22"/>
        </w:rPr>
        <w:t>co najmniej trzy letni staż pracy w oddziale neurochirurgii,</w:t>
      </w:r>
      <w:r w:rsidR="002C6DED">
        <w:rPr>
          <w:rFonts w:ascii="Calibri" w:hAnsi="Calibri" w:cs="Calibri"/>
          <w:bCs/>
          <w:sz w:val="22"/>
          <w:szCs w:val="22"/>
        </w:rPr>
        <w:br/>
      </w:r>
      <w:r w:rsidR="002C6DED" w:rsidRPr="002C6DED">
        <w:rPr>
          <w:rFonts w:ascii="Calibri" w:hAnsi="Calibri" w:cs="Calibri"/>
          <w:bCs/>
          <w:sz w:val="22"/>
          <w:szCs w:val="22"/>
        </w:rPr>
        <w:t>–</w:t>
      </w:r>
      <w:r w:rsidR="002C6DED" w:rsidRPr="002C6DED">
        <w:rPr>
          <w:rFonts w:ascii="Calibri" w:hAnsi="Calibri" w:cs="Calibri"/>
          <w:bCs/>
          <w:sz w:val="22"/>
          <w:szCs w:val="22"/>
        </w:rPr>
        <w:tab/>
      </w:r>
      <w:r w:rsidR="00734E26">
        <w:rPr>
          <w:rFonts w:ascii="Calibri" w:hAnsi="Calibri" w:cs="Calibri"/>
          <w:bCs/>
          <w:sz w:val="22"/>
          <w:szCs w:val="22"/>
        </w:rPr>
        <w:t>doświadczenie w pracy dydaktycznej ze studentami,</w:t>
      </w:r>
      <w:r w:rsidR="002C6DED" w:rsidRPr="002C6DED">
        <w:rPr>
          <w:rFonts w:ascii="Calibri" w:hAnsi="Calibri" w:cs="Calibri"/>
          <w:bCs/>
          <w:sz w:val="22"/>
          <w:szCs w:val="22"/>
        </w:rPr>
        <w:t xml:space="preserve"> </w:t>
      </w:r>
      <w:r w:rsidR="004C5E3D">
        <w:rPr>
          <w:rFonts w:ascii="Calibri" w:hAnsi="Calibri" w:cs="Calibri"/>
          <w:bCs/>
          <w:sz w:val="22"/>
          <w:szCs w:val="22"/>
        </w:rPr>
        <w:br/>
      </w:r>
      <w:r w:rsidR="004C5E3D" w:rsidRPr="004C5E3D">
        <w:rPr>
          <w:rFonts w:ascii="Calibri" w:hAnsi="Calibri" w:cs="Calibri"/>
          <w:bCs/>
          <w:sz w:val="22"/>
          <w:szCs w:val="22"/>
        </w:rPr>
        <w:t>–</w:t>
      </w:r>
      <w:r w:rsidR="004C5E3D" w:rsidRPr="004C5E3D">
        <w:rPr>
          <w:rFonts w:ascii="Calibri" w:hAnsi="Calibri" w:cs="Calibri"/>
          <w:bCs/>
          <w:sz w:val="22"/>
          <w:szCs w:val="22"/>
        </w:rPr>
        <w:tab/>
      </w:r>
      <w:r w:rsidR="00734E26">
        <w:rPr>
          <w:rFonts w:ascii="Calibri" w:hAnsi="Calibri" w:cs="Calibri"/>
          <w:bCs/>
          <w:sz w:val="22"/>
          <w:szCs w:val="22"/>
        </w:rPr>
        <w:t xml:space="preserve">znajomość języków obcych, preferowany język angielski,                                                                                </w:t>
      </w:r>
      <w:r w:rsidRPr="002A67E8">
        <w:rPr>
          <w:rFonts w:ascii="Calibri" w:hAnsi="Calibri" w:cs="Calibri"/>
          <w:bCs/>
          <w:sz w:val="22"/>
          <w:szCs w:val="22"/>
        </w:rPr>
        <w:t>–</w:t>
      </w:r>
      <w:r w:rsidRPr="002A67E8">
        <w:rPr>
          <w:rFonts w:ascii="Calibri" w:hAnsi="Calibri" w:cs="Calibri"/>
          <w:bCs/>
          <w:sz w:val="22"/>
          <w:szCs w:val="22"/>
        </w:rPr>
        <w:tab/>
        <w:t>w przypadku cudzoziemców wymagana jest znajomość języka polskiego w mowie i piśmie.</w:t>
      </w:r>
    </w:p>
    <w:p w14:paraId="7E24C8AF" w14:textId="7C7FEBA1" w:rsidR="00B23C40" w:rsidRPr="002A67E8" w:rsidRDefault="00B23C40" w:rsidP="00E52A07">
      <w:pPr>
        <w:pStyle w:val="Akapitzlist"/>
        <w:numPr>
          <w:ilvl w:val="0"/>
          <w:numId w:val="15"/>
        </w:numPr>
        <w:spacing w:after="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4C54E77D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9E23FF2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7BBDE97" w14:textId="20637307" w:rsidR="00B23C40" w:rsidRPr="00734E26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</w:p>
    <w:p w14:paraId="2240A07F" w14:textId="77777777" w:rsidR="00734E26" w:rsidRPr="002A67E8" w:rsidRDefault="00734E26" w:rsidP="00734E26">
      <w:pPr>
        <w:spacing w:after="200" w:line="276" w:lineRule="auto"/>
        <w:ind w:right="11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stwierdzające, że w przypadku wygrania konkursu   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2C82DDB6" w14:textId="07D5BC8B" w:rsidR="00A920A0" w:rsidRPr="002A67E8" w:rsidRDefault="00A920A0" w:rsidP="00E52A07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2E9BC800" w14:textId="29547062" w:rsidR="00CC25C6" w:rsidRPr="002A67E8" w:rsidRDefault="00CC25C6" w:rsidP="00CC25C6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276824E9" w14:textId="615CD928" w:rsidR="00CC25C6" w:rsidRPr="002A67E8" w:rsidRDefault="00CC25C6" w:rsidP="00CC25C6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4203BD8E" w14:textId="248BCB40" w:rsidR="00CC25C6" w:rsidRPr="002A67E8" w:rsidRDefault="00CC25C6" w:rsidP="00CC25C6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220127D9" w14:textId="03D49333" w:rsidR="00CC25C6" w:rsidRDefault="00CC25C6" w:rsidP="00CC25C6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D1FB08C" w14:textId="77777777" w:rsidR="006A5DD4" w:rsidRPr="002A67E8" w:rsidRDefault="006A5DD4" w:rsidP="00CC25C6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03F9ADA" w14:textId="3324905C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5F915410" w14:textId="77777777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33FA85E6" w14:textId="467C1B1C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„Konkurs na stanowisko a</w:t>
      </w:r>
      <w:r w:rsidR="00734E26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systenta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dydaktycznego</w:t>
      </w:r>
    </w:p>
    <w:p w14:paraId="2CEFA804" w14:textId="403AFDCD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734E26">
        <w:rPr>
          <w:rFonts w:ascii="Calibri" w:eastAsia="Calibri" w:hAnsi="Calibri" w:cs="Calibri"/>
          <w:b/>
          <w:bCs/>
          <w:color w:val="000000"/>
          <w:sz w:val="22"/>
          <w:szCs w:val="22"/>
        </w:rPr>
        <w:t>Klinice Neurochirurgii Dziecięcej Katedry Neurochirurgii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79DBA4F9" w14:textId="197B9A2F" w:rsidR="00E52A07" w:rsidRPr="00EF665F" w:rsidRDefault="00734E26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E52A07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267819B5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 w:rsidR="006A5DD4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C30A49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bookmarkStart w:id="2" w:name="_GoBack"/>
      <w:bookmarkEnd w:id="2"/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19126F0D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 w:rsidR="00734E26">
        <w:rPr>
          <w:rFonts w:ascii="Calibri" w:eastAsia="Calibri" w:hAnsi="Calibri" w:cs="Calibri"/>
          <w:color w:val="000000"/>
          <w:sz w:val="22"/>
          <w:szCs w:val="22"/>
        </w:rPr>
        <w:t>631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637E1D41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441863"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734E26"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734E26"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78352039" w14:textId="77777777" w:rsidR="00734E26" w:rsidRDefault="00734E26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B955CD8" w14:textId="6991AB74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235D46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7DB3F1A2" w14:textId="4BBF23D5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7ECE8522" w14:textId="53D652A0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02CA5E8" w14:textId="2BE590B2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0ECC738" w14:textId="519DEE68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2CFE313" w14:textId="77777777" w:rsidR="00734E26" w:rsidRDefault="00734E26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26F6E586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734E26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377398B3" w14:textId="224739F4" w:rsidR="008E4ED4" w:rsidRDefault="008E4ED4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p w14:paraId="6B50EFF0" w14:textId="77777777" w:rsidR="0071293C" w:rsidRDefault="0071293C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192AA" w14:textId="14F904E0" w:rsidR="00A65843" w:rsidRPr="00621A63" w:rsidRDefault="00A65843" w:rsidP="00A6584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88CCD66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AD249A2" w14:textId="77777777" w:rsidR="00E95D79" w:rsidRPr="00E52A07" w:rsidRDefault="00E95D7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F1AB0" w14:textId="77777777" w:rsidR="00A200AE" w:rsidRPr="00A920A0" w:rsidRDefault="00A200AE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666B9021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A4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C30A49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4FA997B2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C30A49">
              <w:rPr>
                <w:noProof/>
              </w:rP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17"/>
  </w:num>
  <w:num w:numId="11">
    <w:abstractNumId w:val="18"/>
  </w:num>
  <w:num w:numId="12">
    <w:abstractNumId w:val="16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930B2"/>
    <w:rsid w:val="00096B86"/>
    <w:rsid w:val="000A0482"/>
    <w:rsid w:val="000A0F1D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838EB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35D46"/>
    <w:rsid w:val="002410F9"/>
    <w:rsid w:val="0024262A"/>
    <w:rsid w:val="002434A6"/>
    <w:rsid w:val="0025281B"/>
    <w:rsid w:val="0025621F"/>
    <w:rsid w:val="00271568"/>
    <w:rsid w:val="00275A5A"/>
    <w:rsid w:val="00280B18"/>
    <w:rsid w:val="00290567"/>
    <w:rsid w:val="002A345E"/>
    <w:rsid w:val="002A67E8"/>
    <w:rsid w:val="002B5738"/>
    <w:rsid w:val="002C6DED"/>
    <w:rsid w:val="002E0293"/>
    <w:rsid w:val="002F6DFA"/>
    <w:rsid w:val="00300EF5"/>
    <w:rsid w:val="003022B7"/>
    <w:rsid w:val="0030522E"/>
    <w:rsid w:val="00320382"/>
    <w:rsid w:val="003271E7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7509F"/>
    <w:rsid w:val="0047531E"/>
    <w:rsid w:val="00484211"/>
    <w:rsid w:val="00485C18"/>
    <w:rsid w:val="00491899"/>
    <w:rsid w:val="00495618"/>
    <w:rsid w:val="004A0220"/>
    <w:rsid w:val="004A498A"/>
    <w:rsid w:val="004A7668"/>
    <w:rsid w:val="004C19DD"/>
    <w:rsid w:val="004C5E3D"/>
    <w:rsid w:val="004D35A6"/>
    <w:rsid w:val="004D3F1E"/>
    <w:rsid w:val="004D688E"/>
    <w:rsid w:val="004E4E71"/>
    <w:rsid w:val="004E7B93"/>
    <w:rsid w:val="004F06C8"/>
    <w:rsid w:val="004F31AF"/>
    <w:rsid w:val="0050037B"/>
    <w:rsid w:val="00507C7C"/>
    <w:rsid w:val="00511D6F"/>
    <w:rsid w:val="00521520"/>
    <w:rsid w:val="00522A02"/>
    <w:rsid w:val="00526D47"/>
    <w:rsid w:val="00527706"/>
    <w:rsid w:val="00535FFD"/>
    <w:rsid w:val="005444EC"/>
    <w:rsid w:val="005512B4"/>
    <w:rsid w:val="005545E4"/>
    <w:rsid w:val="005856E0"/>
    <w:rsid w:val="00585CC3"/>
    <w:rsid w:val="005936FC"/>
    <w:rsid w:val="005A188F"/>
    <w:rsid w:val="005A3F1E"/>
    <w:rsid w:val="005A5905"/>
    <w:rsid w:val="005B330D"/>
    <w:rsid w:val="005B3CC7"/>
    <w:rsid w:val="005B784C"/>
    <w:rsid w:val="005C1288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71293C"/>
    <w:rsid w:val="00715888"/>
    <w:rsid w:val="00731EE7"/>
    <w:rsid w:val="00734E26"/>
    <w:rsid w:val="00740DF5"/>
    <w:rsid w:val="00745B43"/>
    <w:rsid w:val="00747DE5"/>
    <w:rsid w:val="00750648"/>
    <w:rsid w:val="0075404A"/>
    <w:rsid w:val="00757809"/>
    <w:rsid w:val="00757FC7"/>
    <w:rsid w:val="007676CC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32DBD"/>
    <w:rsid w:val="00846AB3"/>
    <w:rsid w:val="00847214"/>
    <w:rsid w:val="00847A58"/>
    <w:rsid w:val="00850CD4"/>
    <w:rsid w:val="00857948"/>
    <w:rsid w:val="00862B12"/>
    <w:rsid w:val="00864B72"/>
    <w:rsid w:val="00864D78"/>
    <w:rsid w:val="0087067B"/>
    <w:rsid w:val="00871CC5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4ED4"/>
    <w:rsid w:val="008E7F11"/>
    <w:rsid w:val="008E7FB9"/>
    <w:rsid w:val="00900096"/>
    <w:rsid w:val="009037E6"/>
    <w:rsid w:val="00916A99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E0C2A"/>
    <w:rsid w:val="009E7AB6"/>
    <w:rsid w:val="009F2663"/>
    <w:rsid w:val="00A00E09"/>
    <w:rsid w:val="00A01465"/>
    <w:rsid w:val="00A02053"/>
    <w:rsid w:val="00A10ADE"/>
    <w:rsid w:val="00A12024"/>
    <w:rsid w:val="00A1521A"/>
    <w:rsid w:val="00A200AE"/>
    <w:rsid w:val="00A25A0F"/>
    <w:rsid w:val="00A27919"/>
    <w:rsid w:val="00A33149"/>
    <w:rsid w:val="00A35F0D"/>
    <w:rsid w:val="00A42145"/>
    <w:rsid w:val="00A54C0B"/>
    <w:rsid w:val="00A5525D"/>
    <w:rsid w:val="00A61E45"/>
    <w:rsid w:val="00A65843"/>
    <w:rsid w:val="00A666A2"/>
    <w:rsid w:val="00A7225D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29E1"/>
    <w:rsid w:val="00B00934"/>
    <w:rsid w:val="00B0210C"/>
    <w:rsid w:val="00B03D91"/>
    <w:rsid w:val="00B04CE0"/>
    <w:rsid w:val="00B20C57"/>
    <w:rsid w:val="00B22A86"/>
    <w:rsid w:val="00B23C40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836B2"/>
    <w:rsid w:val="00B91924"/>
    <w:rsid w:val="00B96982"/>
    <w:rsid w:val="00BB1284"/>
    <w:rsid w:val="00BB1D46"/>
    <w:rsid w:val="00BB6533"/>
    <w:rsid w:val="00BC2FBE"/>
    <w:rsid w:val="00BC4264"/>
    <w:rsid w:val="00BC4C53"/>
    <w:rsid w:val="00BD6091"/>
    <w:rsid w:val="00BE646D"/>
    <w:rsid w:val="00BF1349"/>
    <w:rsid w:val="00C018C8"/>
    <w:rsid w:val="00C01DE7"/>
    <w:rsid w:val="00C02A1A"/>
    <w:rsid w:val="00C14E81"/>
    <w:rsid w:val="00C16208"/>
    <w:rsid w:val="00C279B3"/>
    <w:rsid w:val="00C30A49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DD6"/>
    <w:rsid w:val="00CD7DE9"/>
    <w:rsid w:val="00CF14FA"/>
    <w:rsid w:val="00CF4243"/>
    <w:rsid w:val="00CF4A8D"/>
    <w:rsid w:val="00CF5753"/>
    <w:rsid w:val="00D05050"/>
    <w:rsid w:val="00D11384"/>
    <w:rsid w:val="00D145AF"/>
    <w:rsid w:val="00D2328A"/>
    <w:rsid w:val="00D318A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A0510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83368"/>
    <w:rsid w:val="00E95D79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665F"/>
    <w:rsid w:val="00F030CC"/>
    <w:rsid w:val="00F14E52"/>
    <w:rsid w:val="00F25918"/>
    <w:rsid w:val="00F32323"/>
    <w:rsid w:val="00F35765"/>
    <w:rsid w:val="00F4134F"/>
    <w:rsid w:val="00F51EDE"/>
    <w:rsid w:val="00F6510A"/>
    <w:rsid w:val="00F71EB0"/>
    <w:rsid w:val="00F7328D"/>
    <w:rsid w:val="00F7424F"/>
    <w:rsid w:val="00F77881"/>
    <w:rsid w:val="00F824A7"/>
    <w:rsid w:val="00F8714E"/>
    <w:rsid w:val="00F92231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E262A-C0D4-4380-A8B9-C11C9597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2</TotalTime>
  <Pages>4</Pages>
  <Words>1053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Barbara Bochenek</cp:lastModifiedBy>
  <cp:revision>5</cp:revision>
  <cp:lastPrinted>2026-07-28T09:11:00Z</cp:lastPrinted>
  <dcterms:created xsi:type="dcterms:W3CDTF">2026-07-23T13:43:00Z</dcterms:created>
  <dcterms:modified xsi:type="dcterms:W3CDTF">2026-07-28T09:11:00Z</dcterms:modified>
</cp:coreProperties>
</file>